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3E6" w:rsidRDefault="002D53E6" w:rsidP="002D53E6">
      <w:r>
        <w:t>BROJ: 10/11- 15</w:t>
      </w:r>
    </w:p>
    <w:p w:rsidR="002D53E6" w:rsidRDefault="002D53E6" w:rsidP="002D53E6">
      <w:r>
        <w:t>Vukovar,  11. Ožujka 2015. godine</w:t>
      </w:r>
    </w:p>
    <w:p w:rsidR="002D53E6" w:rsidRDefault="002D53E6" w:rsidP="002D53E6">
      <w:pPr>
        <w:jc w:val="center"/>
      </w:pPr>
      <w:r>
        <w:t>Obavijest članovima udruge</w:t>
      </w:r>
    </w:p>
    <w:p w:rsidR="002D53E6" w:rsidRDefault="002D53E6" w:rsidP="002D53E6">
      <w:r>
        <w:t>Poštovani/a.</w:t>
      </w:r>
    </w:p>
    <w:p w:rsidR="002D53E6" w:rsidRDefault="002D53E6" w:rsidP="002D53E6">
      <w:r>
        <w:t>Ovim putem,  pozivamo Vas na  izborni  Sabor Udruge, kojeg kanimo održati  nadnevka 17. travnja 2015. godine, u Vukovaru Trg hrvatskih branitelja br 1, sa početkom u 11.oo sati.</w:t>
      </w:r>
    </w:p>
    <w:p w:rsidR="002D53E6" w:rsidRDefault="002D53E6" w:rsidP="002D53E6">
      <w:r>
        <w:t>Prije dolaska na Sabor svaki član udruge dužan je ispuniti statutarne obveze a posebice aktivnog člana, kako bi mogao birati i biti biran. Statutarna odrednica/.</w:t>
      </w:r>
    </w:p>
    <w:p w:rsidR="002D53E6" w:rsidRDefault="002D53E6" w:rsidP="002D53E6">
      <w:r>
        <w:t xml:space="preserve">Udruga će u skladu sa novi nazivom udruge mijenjati članske iskaznice pa će svim članovima koji plate članarinu iskaznicu dostaviti  na adresu. Članovi udruge koji žele iskaznicu dužni su dostaviti noviju fotografiju kao uza osobnu iskaznicu.  Fotografija se može dostaviti poštom ili električnom poštom. U slučaju  gubitka ili uništenja  iskaznice, članu će se izdati nova iskaznica uz naplatu. </w:t>
      </w:r>
    </w:p>
    <w:p w:rsidR="002D53E6" w:rsidRDefault="002D53E6" w:rsidP="002D53E6">
      <w:r>
        <w:t xml:space="preserve">Napomena za članove tko nije platio članarinu za  tekuću godinu  na uplatnici je potrebito  upisati svoje podatke u rubrici </w:t>
      </w:r>
      <w:proofErr w:type="spellStart"/>
      <w:r>
        <w:t>platitelj</w:t>
      </w:r>
      <w:proofErr w:type="spellEnd"/>
      <w:r>
        <w:t xml:space="preserve">, a u rubrici poziv na broj upisati: broj svog OIB- a, crtica i broj svoje članske iskaznice, to je ujedno broj pod kojim se član vodi u  Registru udruge.  </w:t>
      </w:r>
    </w:p>
    <w:p w:rsidR="002D53E6" w:rsidRDefault="002D53E6" w:rsidP="002D53E6">
      <w:r>
        <w:t>Kandidacioni listić popunjavaju aktivni članovi koji su platili članarinu za prošlu ili tekuću godini a žele sudjelovati u nekom radnom tijelu.</w:t>
      </w:r>
    </w:p>
    <w:p w:rsidR="002D53E6" w:rsidRDefault="002D53E6" w:rsidP="002D53E6">
      <w:r>
        <w:t>U privitku Vam dostavljamo:</w:t>
      </w:r>
    </w:p>
    <w:p w:rsidR="002D53E6" w:rsidRDefault="002D53E6" w:rsidP="002D53E6">
      <w:r>
        <w:t>- kandidacioni listić za tijela udruge</w:t>
      </w:r>
    </w:p>
    <w:p w:rsidR="002E7CF7" w:rsidRDefault="002D53E6" w:rsidP="002D53E6">
      <w:r>
        <w:t xml:space="preserve">S poštovanjem, radujemo se Vašem dolasku!.  </w:t>
      </w:r>
    </w:p>
    <w:p w:rsidR="002D53E6" w:rsidRDefault="002D53E6" w:rsidP="002D53E6"/>
    <w:p w:rsidR="002D53E6" w:rsidRDefault="002D53E6" w:rsidP="002D53E6">
      <w:pPr>
        <w:jc w:val="right"/>
      </w:pPr>
      <w:r>
        <w:t>PREDSJEDNIK UDRUGE</w:t>
      </w:r>
    </w:p>
    <w:p w:rsidR="002D53E6" w:rsidRDefault="002D53E6" w:rsidP="002D53E6">
      <w:pPr>
        <w:jc w:val="right"/>
      </w:pPr>
      <w:r>
        <w:tab/>
      </w:r>
      <w:r>
        <w:tab/>
      </w:r>
      <w:r>
        <w:tab/>
      </w:r>
      <w:r>
        <w:tab/>
      </w:r>
      <w:r>
        <w:tab/>
        <w:t xml:space="preserve">     </w:t>
      </w:r>
      <w:r>
        <w:tab/>
      </w:r>
      <w:r>
        <w:tab/>
      </w:r>
      <w:r>
        <w:tab/>
        <w:t xml:space="preserve">     Vlado </w:t>
      </w:r>
      <w:proofErr w:type="spellStart"/>
      <w:r>
        <w:t>Iljkić</w:t>
      </w:r>
      <w:proofErr w:type="spellEnd"/>
      <w:r>
        <w:t>, kriminalist</w:t>
      </w:r>
    </w:p>
    <w:p w:rsidR="002D53E6" w:rsidRPr="002D53E6" w:rsidRDefault="002D53E6" w:rsidP="002D53E6">
      <w:pPr>
        <w:jc w:val="right"/>
      </w:pPr>
      <w:r>
        <w:t xml:space="preserve">                                         /099 2254630/  </w:t>
      </w:r>
    </w:p>
    <w:sectPr w:rsidR="002D53E6" w:rsidRPr="002D53E6" w:rsidSect="00646981">
      <w:headerReference w:type="default" r:id="rId6"/>
      <w:footerReference w:type="default" r:id="rId7"/>
      <w:pgSz w:w="11906" w:h="16838"/>
      <w:pgMar w:top="2521" w:right="1417" w:bottom="1417" w:left="1417"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13A" w:rsidRDefault="00F6313A" w:rsidP="000B0775">
      <w:pPr>
        <w:spacing w:after="0"/>
      </w:pPr>
      <w:r>
        <w:separator/>
      </w:r>
    </w:p>
  </w:endnote>
  <w:endnote w:type="continuationSeparator" w:id="0">
    <w:p w:rsidR="00F6313A" w:rsidRDefault="00F6313A" w:rsidP="000B077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0" w:type="auto"/>
      <w:tblBorders>
        <w:top w:val="single" w:sz="18"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0B0775" w:rsidTr="000B0775">
      <w:tc>
        <w:tcPr>
          <w:tcW w:w="9288" w:type="dxa"/>
          <w:tcBorders>
            <w:top w:val="single" w:sz="6" w:space="0" w:color="595959" w:themeColor="text1" w:themeTint="A6"/>
          </w:tcBorders>
        </w:tcPr>
        <w:p w:rsidR="000B0775" w:rsidRDefault="000B0775" w:rsidP="000B0775">
          <w:pPr>
            <w:pStyle w:val="Podnoje"/>
            <w:jc w:val="center"/>
            <w:rPr>
              <w:rFonts w:ascii="Times New Roman" w:hAnsi="Times New Roman" w:cs="Times New Roman"/>
              <w:b/>
              <w:color w:val="404040" w:themeColor="text1" w:themeTint="BF"/>
            </w:rPr>
          </w:pPr>
          <w:r w:rsidRPr="000B0775">
            <w:rPr>
              <w:rFonts w:ascii="Times New Roman" w:hAnsi="Times New Roman" w:cs="Times New Roman"/>
              <w:b/>
              <w:color w:val="404040" w:themeColor="text1" w:themeTint="BF"/>
            </w:rPr>
            <w:t xml:space="preserve">Trg hrvatskih branitelja 1, 32000 Vukovar: Tel/fax: 032/442-928; </w:t>
          </w:r>
        </w:p>
        <w:p w:rsidR="000B0775" w:rsidRPr="000B0775" w:rsidRDefault="000B0775" w:rsidP="000B0775">
          <w:pPr>
            <w:pStyle w:val="Podnoje"/>
            <w:jc w:val="center"/>
            <w:rPr>
              <w:rFonts w:ascii="Times New Roman" w:hAnsi="Times New Roman" w:cs="Times New Roman"/>
              <w:b/>
              <w:color w:val="404040" w:themeColor="text1" w:themeTint="BF"/>
            </w:rPr>
          </w:pPr>
          <w:r w:rsidRPr="000B0775">
            <w:rPr>
              <w:rFonts w:ascii="Times New Roman" w:hAnsi="Times New Roman" w:cs="Times New Roman"/>
              <w:b/>
              <w:color w:val="404040" w:themeColor="text1" w:themeTint="BF"/>
            </w:rPr>
            <w:t>MB: 1478834;</w:t>
          </w:r>
          <w:r>
            <w:rPr>
              <w:rFonts w:ascii="Times New Roman" w:hAnsi="Times New Roman" w:cs="Times New Roman"/>
              <w:b/>
              <w:color w:val="404040" w:themeColor="text1" w:themeTint="BF"/>
            </w:rPr>
            <w:t xml:space="preserve"> Registar udruga RH br.</w:t>
          </w:r>
          <w:r w:rsidRPr="000B0775">
            <w:rPr>
              <w:rFonts w:ascii="Times New Roman" w:hAnsi="Times New Roman" w:cs="Times New Roman"/>
              <w:b/>
              <w:color w:val="404040" w:themeColor="text1" w:themeTint="BF"/>
            </w:rPr>
            <w:t xml:space="preserve"> 16000598;</w:t>
          </w:r>
        </w:p>
        <w:p w:rsidR="000B0775" w:rsidRPr="000B0775" w:rsidRDefault="000B0775" w:rsidP="000B0775">
          <w:pPr>
            <w:pStyle w:val="Podnoje"/>
            <w:jc w:val="center"/>
            <w:rPr>
              <w:rFonts w:ascii="Times New Roman" w:hAnsi="Times New Roman" w:cs="Times New Roman"/>
              <w:b/>
              <w:color w:val="404040" w:themeColor="text1" w:themeTint="BF"/>
            </w:rPr>
          </w:pPr>
          <w:r w:rsidRPr="000B0775">
            <w:rPr>
              <w:rFonts w:ascii="Times New Roman" w:hAnsi="Times New Roman" w:cs="Times New Roman"/>
              <w:b/>
              <w:color w:val="404040" w:themeColor="text1" w:themeTint="BF"/>
            </w:rPr>
            <w:t xml:space="preserve">OIB: 88073614032; </w:t>
          </w:r>
          <w:r>
            <w:rPr>
              <w:rFonts w:ascii="Times New Roman" w:hAnsi="Times New Roman" w:cs="Times New Roman"/>
              <w:b/>
              <w:color w:val="404040" w:themeColor="text1" w:themeTint="BF"/>
            </w:rPr>
            <w:t xml:space="preserve"> </w:t>
          </w:r>
          <w:r w:rsidRPr="000B0775">
            <w:rPr>
              <w:rFonts w:ascii="Times New Roman" w:hAnsi="Times New Roman" w:cs="Times New Roman"/>
              <w:b/>
              <w:color w:val="404040" w:themeColor="text1" w:themeTint="BF"/>
            </w:rPr>
            <w:t>IBAN: HR052000091102012120</w:t>
          </w:r>
        </w:p>
        <w:p w:rsidR="000B0775" w:rsidRPr="000B0775" w:rsidRDefault="000B0775" w:rsidP="000B0775">
          <w:pPr>
            <w:pStyle w:val="Podnoje"/>
            <w:jc w:val="center"/>
            <w:rPr>
              <w:rFonts w:ascii="Times New Roman" w:hAnsi="Times New Roman" w:cs="Times New Roman"/>
              <w:b/>
              <w:color w:val="404040" w:themeColor="text1" w:themeTint="BF"/>
            </w:rPr>
          </w:pPr>
          <w:r w:rsidRPr="000B0775">
            <w:rPr>
              <w:rFonts w:ascii="Times New Roman" w:hAnsi="Times New Roman" w:cs="Times New Roman"/>
              <w:b/>
              <w:color w:val="404040" w:themeColor="text1" w:themeTint="BF"/>
            </w:rPr>
            <w:t>e-mail: uumup.vbdr@gmail.com - http://www.uumup-vbdr.hr</w:t>
          </w:r>
        </w:p>
        <w:p w:rsidR="000B0775" w:rsidRDefault="000B0775" w:rsidP="000B0775">
          <w:pPr>
            <w:pStyle w:val="Podnoje"/>
          </w:pPr>
        </w:p>
      </w:tc>
    </w:tr>
  </w:tbl>
  <w:p w:rsidR="000B0775" w:rsidRPr="000B0775" w:rsidRDefault="000B0775" w:rsidP="000B0775">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13A" w:rsidRDefault="00F6313A" w:rsidP="000B0775">
      <w:pPr>
        <w:spacing w:after="0"/>
      </w:pPr>
      <w:r>
        <w:separator/>
      </w:r>
    </w:p>
  </w:footnote>
  <w:footnote w:type="continuationSeparator" w:id="0">
    <w:p w:rsidR="00F6313A" w:rsidRDefault="00F6313A" w:rsidP="000B077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eetkatablice"/>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7655"/>
    </w:tblGrid>
    <w:tr w:rsidR="00646981" w:rsidTr="00646981">
      <w:trPr>
        <w:trHeight w:val="1757"/>
      </w:trPr>
      <w:tc>
        <w:tcPr>
          <w:tcW w:w="2410" w:type="dxa"/>
          <w:shd w:val="clear" w:color="auto" w:fill="auto"/>
          <w:vAlign w:val="center"/>
        </w:tcPr>
        <w:p w:rsidR="000B0775" w:rsidRDefault="000B0775" w:rsidP="000B0775">
          <w:pPr>
            <w:pStyle w:val="Zaglavlje"/>
          </w:pPr>
          <w:r>
            <w:rPr>
              <w:noProof/>
              <w:lang w:eastAsia="hr-HR"/>
            </w:rPr>
            <w:drawing>
              <wp:inline distT="0" distB="0" distL="0" distR="0">
                <wp:extent cx="1409700" cy="1257300"/>
                <wp:effectExtent l="0" t="0" r="0" b="0"/>
                <wp:docPr id="2" name="Slika 0" descr="udruga-policije-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ruga-policije-logo-final.png"/>
                        <pic:cNvPicPr/>
                      </pic:nvPicPr>
                      <pic:blipFill>
                        <a:blip r:embed="rId1"/>
                        <a:stretch>
                          <a:fillRect/>
                        </a:stretch>
                      </pic:blipFill>
                      <pic:spPr>
                        <a:xfrm>
                          <a:off x="0" y="0"/>
                          <a:ext cx="1411391" cy="1258808"/>
                        </a:xfrm>
                        <a:prstGeom prst="rect">
                          <a:avLst/>
                        </a:prstGeom>
                      </pic:spPr>
                    </pic:pic>
                  </a:graphicData>
                </a:graphic>
              </wp:inline>
            </w:drawing>
          </w:r>
        </w:p>
      </w:tc>
      <w:tc>
        <w:tcPr>
          <w:tcW w:w="7655" w:type="dxa"/>
          <w:shd w:val="clear" w:color="auto" w:fill="auto"/>
          <w:vAlign w:val="center"/>
        </w:tcPr>
        <w:p w:rsidR="00646981" w:rsidRPr="00646981" w:rsidRDefault="000B0775" w:rsidP="00646981">
          <w:pPr>
            <w:pStyle w:val="Zaglavlje"/>
            <w:spacing w:line="276" w:lineRule="auto"/>
            <w:ind w:left="33" w:hanging="33"/>
            <w:jc w:val="center"/>
            <w:rPr>
              <w:rFonts w:ascii="Times New Roman" w:hAnsi="Times New Roman" w:cs="Times New Roman"/>
              <w:color w:val="404040" w:themeColor="text1" w:themeTint="BF"/>
              <w:sz w:val="30"/>
              <w:szCs w:val="30"/>
            </w:rPr>
          </w:pPr>
          <w:r w:rsidRPr="00646981">
            <w:rPr>
              <w:rFonts w:ascii="Times New Roman" w:hAnsi="Times New Roman" w:cs="Times New Roman"/>
              <w:color w:val="404040" w:themeColor="text1" w:themeTint="BF"/>
              <w:sz w:val="30"/>
              <w:szCs w:val="30"/>
            </w:rPr>
            <w:t>UDRUGA POLICIJE</w:t>
          </w:r>
        </w:p>
        <w:p w:rsidR="000B0775" w:rsidRPr="00646981" w:rsidRDefault="000B0775" w:rsidP="00646981">
          <w:pPr>
            <w:pStyle w:val="Zaglavlje"/>
            <w:tabs>
              <w:tab w:val="clear" w:pos="4536"/>
              <w:tab w:val="center" w:pos="4428"/>
            </w:tabs>
            <w:spacing w:line="276" w:lineRule="auto"/>
            <w:jc w:val="center"/>
            <w:rPr>
              <w:rFonts w:ascii="Times New Roman" w:hAnsi="Times New Roman" w:cs="Times New Roman"/>
              <w:color w:val="404040" w:themeColor="text1" w:themeTint="BF"/>
              <w:sz w:val="30"/>
              <w:szCs w:val="30"/>
            </w:rPr>
          </w:pPr>
          <w:r w:rsidRPr="00646981">
            <w:rPr>
              <w:rFonts w:ascii="Times New Roman" w:hAnsi="Times New Roman" w:cs="Times New Roman"/>
              <w:color w:val="404040" w:themeColor="text1" w:themeTint="BF"/>
              <w:sz w:val="30"/>
              <w:szCs w:val="30"/>
            </w:rPr>
            <w:t>VUKOVARSKIH BRANITELJA DOMOVINSKOG RATA</w:t>
          </w:r>
        </w:p>
        <w:p w:rsidR="00646981" w:rsidRPr="00646981" w:rsidRDefault="00646981" w:rsidP="00646981">
          <w:pPr>
            <w:pStyle w:val="Zaglavlje"/>
            <w:spacing w:line="276" w:lineRule="auto"/>
            <w:jc w:val="center"/>
            <w:rPr>
              <w:rFonts w:ascii="Times New Roman" w:hAnsi="Times New Roman" w:cs="Times New Roman"/>
              <w:color w:val="404040" w:themeColor="text1" w:themeTint="BF"/>
              <w:sz w:val="36"/>
              <w:szCs w:val="36"/>
            </w:rPr>
          </w:pPr>
          <w:r w:rsidRPr="00646981">
            <w:rPr>
              <w:rFonts w:ascii="Times New Roman" w:hAnsi="Times New Roman" w:cs="Times New Roman"/>
              <w:color w:val="404040" w:themeColor="text1" w:themeTint="BF"/>
              <w:sz w:val="36"/>
              <w:szCs w:val="36"/>
            </w:rPr>
            <w:t>V U K O V A R</w:t>
          </w:r>
        </w:p>
      </w:tc>
    </w:tr>
  </w:tbl>
  <w:p w:rsidR="000B0775" w:rsidRPr="000B0775" w:rsidRDefault="00784FFE" w:rsidP="000B0775">
    <w:pPr>
      <w:pStyle w:val="Zaglavlje"/>
    </w:pPr>
    <w:r>
      <w:rPr>
        <w:noProof/>
        <w:lang w:eastAsia="hr-HR"/>
      </w:rPr>
      <w:pict>
        <v:rect id="_x0000_s5126" style="position:absolute;margin-left:-24.8pt;margin-top:5.45pt;width:510.25pt;height:4.25pt;z-index:251658240;mso-position-horizontal-relative:text;mso-position-vertical-relative:text" fillcolor="#7f7f7f [1612]" stroked="f">
          <v:fill opacity="36045f" color2="#e6e6e6" o:opacity2=".5" rotate="t" angle="-90" focus="50%" type="gradient"/>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10242">
      <o:colormenu v:ext="edit" fillcolor="none [1612]" strokecolor="none" extrusioncolor="none"/>
    </o:shapedefaults>
    <o:shapelayout v:ext="edit">
      <o:idmap v:ext="edit" data="5"/>
    </o:shapelayout>
  </w:hdrShapeDefaults>
  <w:footnotePr>
    <w:footnote w:id="-1"/>
    <w:footnote w:id="0"/>
  </w:footnotePr>
  <w:endnotePr>
    <w:endnote w:id="-1"/>
    <w:endnote w:id="0"/>
  </w:endnotePr>
  <w:compat/>
  <w:rsids>
    <w:rsidRoot w:val="00F6313A"/>
    <w:rsid w:val="00032376"/>
    <w:rsid w:val="0004181C"/>
    <w:rsid w:val="00043E93"/>
    <w:rsid w:val="00046E74"/>
    <w:rsid w:val="000602A1"/>
    <w:rsid w:val="000647A4"/>
    <w:rsid w:val="000A02D7"/>
    <w:rsid w:val="000B0775"/>
    <w:rsid w:val="000B6625"/>
    <w:rsid w:val="000E0237"/>
    <w:rsid w:val="000E239F"/>
    <w:rsid w:val="000F5D88"/>
    <w:rsid w:val="00100E60"/>
    <w:rsid w:val="0010727E"/>
    <w:rsid w:val="00112886"/>
    <w:rsid w:val="00117699"/>
    <w:rsid w:val="0012143E"/>
    <w:rsid w:val="00140EB3"/>
    <w:rsid w:val="00147213"/>
    <w:rsid w:val="001507C6"/>
    <w:rsid w:val="001549C2"/>
    <w:rsid w:val="00162E42"/>
    <w:rsid w:val="001715A5"/>
    <w:rsid w:val="00175AF0"/>
    <w:rsid w:val="00182241"/>
    <w:rsid w:val="0018350A"/>
    <w:rsid w:val="00186B6C"/>
    <w:rsid w:val="00194700"/>
    <w:rsid w:val="001A2C82"/>
    <w:rsid w:val="001C546D"/>
    <w:rsid w:val="001E1E91"/>
    <w:rsid w:val="0021086F"/>
    <w:rsid w:val="00211465"/>
    <w:rsid w:val="00211815"/>
    <w:rsid w:val="002137FB"/>
    <w:rsid w:val="002179E1"/>
    <w:rsid w:val="002704A3"/>
    <w:rsid w:val="00277735"/>
    <w:rsid w:val="00285516"/>
    <w:rsid w:val="002915FC"/>
    <w:rsid w:val="00294EE7"/>
    <w:rsid w:val="002A1DC2"/>
    <w:rsid w:val="002A2796"/>
    <w:rsid w:val="002A5EAE"/>
    <w:rsid w:val="002B0B6E"/>
    <w:rsid w:val="002B6078"/>
    <w:rsid w:val="002C1CD3"/>
    <w:rsid w:val="002D53E6"/>
    <w:rsid w:val="002E0DD0"/>
    <w:rsid w:val="002E0E6A"/>
    <w:rsid w:val="002E3181"/>
    <w:rsid w:val="002E7CF7"/>
    <w:rsid w:val="002F58E5"/>
    <w:rsid w:val="00314464"/>
    <w:rsid w:val="003367D4"/>
    <w:rsid w:val="00342334"/>
    <w:rsid w:val="0034528D"/>
    <w:rsid w:val="00346EED"/>
    <w:rsid w:val="003474E6"/>
    <w:rsid w:val="00352716"/>
    <w:rsid w:val="00354A58"/>
    <w:rsid w:val="0036126E"/>
    <w:rsid w:val="00370133"/>
    <w:rsid w:val="00376D41"/>
    <w:rsid w:val="00382CA5"/>
    <w:rsid w:val="003907B8"/>
    <w:rsid w:val="00390C81"/>
    <w:rsid w:val="003916FE"/>
    <w:rsid w:val="00397E82"/>
    <w:rsid w:val="003A3C13"/>
    <w:rsid w:val="003A3CAA"/>
    <w:rsid w:val="003D2009"/>
    <w:rsid w:val="003E5581"/>
    <w:rsid w:val="003F2120"/>
    <w:rsid w:val="003F50D2"/>
    <w:rsid w:val="004038FF"/>
    <w:rsid w:val="0041437E"/>
    <w:rsid w:val="00426A79"/>
    <w:rsid w:val="004305AE"/>
    <w:rsid w:val="00436058"/>
    <w:rsid w:val="00492FCE"/>
    <w:rsid w:val="00495586"/>
    <w:rsid w:val="004B181D"/>
    <w:rsid w:val="004C58C3"/>
    <w:rsid w:val="004D18ED"/>
    <w:rsid w:val="004D3031"/>
    <w:rsid w:val="004F425D"/>
    <w:rsid w:val="0051020E"/>
    <w:rsid w:val="0051419F"/>
    <w:rsid w:val="005244C0"/>
    <w:rsid w:val="00531540"/>
    <w:rsid w:val="00533CD0"/>
    <w:rsid w:val="00535CFC"/>
    <w:rsid w:val="005440E6"/>
    <w:rsid w:val="00565D50"/>
    <w:rsid w:val="005903F6"/>
    <w:rsid w:val="00592948"/>
    <w:rsid w:val="00592A08"/>
    <w:rsid w:val="005C37A6"/>
    <w:rsid w:val="005D3D76"/>
    <w:rsid w:val="005D4609"/>
    <w:rsid w:val="005D6A91"/>
    <w:rsid w:val="005E5CE5"/>
    <w:rsid w:val="005E7BD4"/>
    <w:rsid w:val="005F086E"/>
    <w:rsid w:val="005F5458"/>
    <w:rsid w:val="006003C4"/>
    <w:rsid w:val="00612C97"/>
    <w:rsid w:val="006315C5"/>
    <w:rsid w:val="00634088"/>
    <w:rsid w:val="00646981"/>
    <w:rsid w:val="006633E4"/>
    <w:rsid w:val="00671F9A"/>
    <w:rsid w:val="00680D94"/>
    <w:rsid w:val="00685C20"/>
    <w:rsid w:val="0069420E"/>
    <w:rsid w:val="006A1174"/>
    <w:rsid w:val="006A6BBC"/>
    <w:rsid w:val="006B37EB"/>
    <w:rsid w:val="006B4B4F"/>
    <w:rsid w:val="006B50F4"/>
    <w:rsid w:val="006B6596"/>
    <w:rsid w:val="006C4065"/>
    <w:rsid w:val="006D38B7"/>
    <w:rsid w:val="006D5408"/>
    <w:rsid w:val="006D580D"/>
    <w:rsid w:val="006E5F6B"/>
    <w:rsid w:val="006E6F39"/>
    <w:rsid w:val="006F1B0B"/>
    <w:rsid w:val="006F70EF"/>
    <w:rsid w:val="007023BF"/>
    <w:rsid w:val="0071665E"/>
    <w:rsid w:val="007257B5"/>
    <w:rsid w:val="00733B4E"/>
    <w:rsid w:val="007604E1"/>
    <w:rsid w:val="00767037"/>
    <w:rsid w:val="007727B5"/>
    <w:rsid w:val="00784FFE"/>
    <w:rsid w:val="00791669"/>
    <w:rsid w:val="007954E5"/>
    <w:rsid w:val="00796E97"/>
    <w:rsid w:val="007A0476"/>
    <w:rsid w:val="007B6841"/>
    <w:rsid w:val="007B7139"/>
    <w:rsid w:val="007E3EFC"/>
    <w:rsid w:val="007F21BC"/>
    <w:rsid w:val="008001D6"/>
    <w:rsid w:val="008037ED"/>
    <w:rsid w:val="0081027C"/>
    <w:rsid w:val="00810A5E"/>
    <w:rsid w:val="0081335A"/>
    <w:rsid w:val="00821105"/>
    <w:rsid w:val="00824A09"/>
    <w:rsid w:val="00825FC1"/>
    <w:rsid w:val="008448AE"/>
    <w:rsid w:val="0084657F"/>
    <w:rsid w:val="008875A2"/>
    <w:rsid w:val="00897AC7"/>
    <w:rsid w:val="008C15D9"/>
    <w:rsid w:val="008C2DCD"/>
    <w:rsid w:val="008C4D44"/>
    <w:rsid w:val="008F16A3"/>
    <w:rsid w:val="008F17A6"/>
    <w:rsid w:val="008F51EB"/>
    <w:rsid w:val="008F6543"/>
    <w:rsid w:val="008F7F82"/>
    <w:rsid w:val="009074BF"/>
    <w:rsid w:val="0091260B"/>
    <w:rsid w:val="00917B1C"/>
    <w:rsid w:val="00930403"/>
    <w:rsid w:val="0093767B"/>
    <w:rsid w:val="00937934"/>
    <w:rsid w:val="00941A06"/>
    <w:rsid w:val="00941E9E"/>
    <w:rsid w:val="00943F0C"/>
    <w:rsid w:val="00957101"/>
    <w:rsid w:val="00963A83"/>
    <w:rsid w:val="00975C98"/>
    <w:rsid w:val="009A1B91"/>
    <w:rsid w:val="009C1FEC"/>
    <w:rsid w:val="009C36F5"/>
    <w:rsid w:val="009E1235"/>
    <w:rsid w:val="009F09CE"/>
    <w:rsid w:val="00A0199B"/>
    <w:rsid w:val="00A035DD"/>
    <w:rsid w:val="00A15959"/>
    <w:rsid w:val="00A20691"/>
    <w:rsid w:val="00A21286"/>
    <w:rsid w:val="00A24F2B"/>
    <w:rsid w:val="00A54D52"/>
    <w:rsid w:val="00A55B3A"/>
    <w:rsid w:val="00A62A81"/>
    <w:rsid w:val="00A91EAA"/>
    <w:rsid w:val="00AA229A"/>
    <w:rsid w:val="00AC4EBE"/>
    <w:rsid w:val="00AD72F7"/>
    <w:rsid w:val="00AE70F7"/>
    <w:rsid w:val="00AE7460"/>
    <w:rsid w:val="00B1594E"/>
    <w:rsid w:val="00B16E7F"/>
    <w:rsid w:val="00B31F27"/>
    <w:rsid w:val="00B366ED"/>
    <w:rsid w:val="00B42A08"/>
    <w:rsid w:val="00B43426"/>
    <w:rsid w:val="00B50C3C"/>
    <w:rsid w:val="00B62C3A"/>
    <w:rsid w:val="00B90B00"/>
    <w:rsid w:val="00B956DD"/>
    <w:rsid w:val="00B96BB4"/>
    <w:rsid w:val="00BA00A1"/>
    <w:rsid w:val="00BC067C"/>
    <w:rsid w:val="00BD6022"/>
    <w:rsid w:val="00BE3CBE"/>
    <w:rsid w:val="00BE471C"/>
    <w:rsid w:val="00BF512C"/>
    <w:rsid w:val="00C05624"/>
    <w:rsid w:val="00C17051"/>
    <w:rsid w:val="00C218FD"/>
    <w:rsid w:val="00C3468F"/>
    <w:rsid w:val="00C36C29"/>
    <w:rsid w:val="00C510C6"/>
    <w:rsid w:val="00C54C08"/>
    <w:rsid w:val="00C67AC5"/>
    <w:rsid w:val="00C7100C"/>
    <w:rsid w:val="00C73C72"/>
    <w:rsid w:val="00C7616E"/>
    <w:rsid w:val="00C878B3"/>
    <w:rsid w:val="00C94A64"/>
    <w:rsid w:val="00CA1CC8"/>
    <w:rsid w:val="00CB7F92"/>
    <w:rsid w:val="00CC3DD1"/>
    <w:rsid w:val="00CC55F3"/>
    <w:rsid w:val="00CC7FEF"/>
    <w:rsid w:val="00CD715F"/>
    <w:rsid w:val="00CF1CA4"/>
    <w:rsid w:val="00CF7520"/>
    <w:rsid w:val="00D05914"/>
    <w:rsid w:val="00D05B4F"/>
    <w:rsid w:val="00D13EF9"/>
    <w:rsid w:val="00D14EA6"/>
    <w:rsid w:val="00D3583D"/>
    <w:rsid w:val="00D549B5"/>
    <w:rsid w:val="00D558E5"/>
    <w:rsid w:val="00D912CD"/>
    <w:rsid w:val="00DC3453"/>
    <w:rsid w:val="00DE5957"/>
    <w:rsid w:val="00DE68A8"/>
    <w:rsid w:val="00DF32CA"/>
    <w:rsid w:val="00E02D59"/>
    <w:rsid w:val="00E05067"/>
    <w:rsid w:val="00E07EEF"/>
    <w:rsid w:val="00E11F72"/>
    <w:rsid w:val="00E16F81"/>
    <w:rsid w:val="00E173B8"/>
    <w:rsid w:val="00E20DE9"/>
    <w:rsid w:val="00E2298A"/>
    <w:rsid w:val="00E31AC2"/>
    <w:rsid w:val="00E35C0E"/>
    <w:rsid w:val="00E36EE0"/>
    <w:rsid w:val="00E70D4E"/>
    <w:rsid w:val="00E70F33"/>
    <w:rsid w:val="00E748B4"/>
    <w:rsid w:val="00E75ADC"/>
    <w:rsid w:val="00E85A9B"/>
    <w:rsid w:val="00E92CE2"/>
    <w:rsid w:val="00E95C89"/>
    <w:rsid w:val="00EA3FBA"/>
    <w:rsid w:val="00EA5ECA"/>
    <w:rsid w:val="00EB3794"/>
    <w:rsid w:val="00EB52A1"/>
    <w:rsid w:val="00EC0187"/>
    <w:rsid w:val="00ED31C9"/>
    <w:rsid w:val="00F026E9"/>
    <w:rsid w:val="00F1092F"/>
    <w:rsid w:val="00F40CB3"/>
    <w:rsid w:val="00F436C6"/>
    <w:rsid w:val="00F44ABE"/>
    <w:rsid w:val="00F538D0"/>
    <w:rsid w:val="00F6313A"/>
    <w:rsid w:val="00F82994"/>
    <w:rsid w:val="00F90381"/>
    <w:rsid w:val="00FA6368"/>
    <w:rsid w:val="00FC732F"/>
    <w:rsid w:val="00FE7C57"/>
    <w:rsid w:val="00FF0C63"/>
    <w:rsid w:val="00FF51F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612]" stroke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3E6"/>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B0775"/>
    <w:pPr>
      <w:tabs>
        <w:tab w:val="center" w:pos="4536"/>
        <w:tab w:val="right" w:pos="9072"/>
      </w:tabs>
      <w:spacing w:after="0" w:line="240" w:lineRule="auto"/>
    </w:pPr>
    <w:rPr>
      <w:sz w:val="24"/>
    </w:rPr>
  </w:style>
  <w:style w:type="character" w:customStyle="1" w:styleId="ZaglavljeChar">
    <w:name w:val="Zaglavlje Char"/>
    <w:basedOn w:val="Zadanifontodlomka"/>
    <w:link w:val="Zaglavlje"/>
    <w:uiPriority w:val="99"/>
    <w:rsid w:val="000B0775"/>
    <w:rPr>
      <w:sz w:val="24"/>
    </w:rPr>
  </w:style>
  <w:style w:type="paragraph" w:styleId="Podnoje">
    <w:name w:val="footer"/>
    <w:basedOn w:val="Normal"/>
    <w:link w:val="PodnojeChar"/>
    <w:uiPriority w:val="99"/>
    <w:semiHidden/>
    <w:unhideWhenUsed/>
    <w:rsid w:val="000B0775"/>
    <w:pPr>
      <w:tabs>
        <w:tab w:val="center" w:pos="4536"/>
        <w:tab w:val="right" w:pos="9072"/>
      </w:tabs>
      <w:spacing w:after="0" w:line="240" w:lineRule="auto"/>
    </w:pPr>
    <w:rPr>
      <w:sz w:val="24"/>
    </w:rPr>
  </w:style>
  <w:style w:type="character" w:customStyle="1" w:styleId="PodnojeChar">
    <w:name w:val="Podnožje Char"/>
    <w:basedOn w:val="Zadanifontodlomka"/>
    <w:link w:val="Podnoje"/>
    <w:uiPriority w:val="99"/>
    <w:semiHidden/>
    <w:rsid w:val="000B0775"/>
    <w:rPr>
      <w:sz w:val="24"/>
    </w:rPr>
  </w:style>
  <w:style w:type="paragraph" w:styleId="Tekstbalonia">
    <w:name w:val="Balloon Text"/>
    <w:basedOn w:val="Normal"/>
    <w:link w:val="TekstbaloniaChar"/>
    <w:uiPriority w:val="99"/>
    <w:semiHidden/>
    <w:unhideWhenUsed/>
    <w:rsid w:val="000B077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B0775"/>
    <w:rPr>
      <w:rFonts w:ascii="Tahoma" w:hAnsi="Tahoma" w:cs="Tahoma"/>
      <w:sz w:val="16"/>
      <w:szCs w:val="16"/>
    </w:rPr>
  </w:style>
  <w:style w:type="table" w:styleId="Reetkatablice">
    <w:name w:val="Table Grid"/>
    <w:basedOn w:val="Obinatablica"/>
    <w:uiPriority w:val="59"/>
    <w:rsid w:val="000B0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Happy%20Family\Documents\Udruga\udruga-predloza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udruga-predlozak</Template>
  <TotalTime>4</TotalTime>
  <Pages>1</Pages>
  <Words>222</Words>
  <Characters>1272</Characters>
  <Application>Microsoft Office Word</Application>
  <DocSecurity>0</DocSecurity>
  <Lines>10</Lines>
  <Paragraphs>2</Paragraphs>
  <ScaleCrop>false</ScaleCrop>
  <Company>Grizli777</Company>
  <LinksUpToDate>false</LinksUpToDate>
  <CharactersWithSpaces>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 Family</dc:creator>
  <cp:lastModifiedBy>Happy Family</cp:lastModifiedBy>
  <cp:revision>1</cp:revision>
  <dcterms:created xsi:type="dcterms:W3CDTF">2015-03-16T11:42:00Z</dcterms:created>
  <dcterms:modified xsi:type="dcterms:W3CDTF">2015-03-16T11:47:00Z</dcterms:modified>
</cp:coreProperties>
</file>